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1A0D57">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1A0D57">
              <w:trPr>
                <w:cantSplit/>
                <w:trHeight w:hRule="exact" w:val="7200"/>
              </w:trPr>
              <w:tc>
                <w:tcPr>
                  <w:tcW w:w="7200" w:type="dxa"/>
                </w:tcPr>
                <w:p w:rsidR="000D530D" w:rsidRPr="00BD2C7C" w:rsidRDefault="000D530D" w:rsidP="000D530D">
                  <w:pPr>
                    <w:pStyle w:val="Subtitle"/>
                    <w:rPr>
                      <w:sz w:val="28"/>
                    </w:rPr>
                  </w:pPr>
                  <w:r w:rsidRPr="00BD2C7C">
                    <w:rPr>
                      <w:sz w:val="28"/>
                    </w:rPr>
                    <w:t xml:space="preserve">Brought to you by Maranatha’s </w:t>
                  </w:r>
                  <w:r w:rsidR="00C245EA">
                    <w:rPr>
                      <w:sz w:val="28"/>
                    </w:rPr>
                    <w:t>NAtional Honor</w:t>
                  </w:r>
                  <w:bookmarkStart w:id="0" w:name="_GoBack"/>
                  <w:bookmarkEnd w:id="0"/>
                  <w:r>
                    <w:rPr>
                      <w:sz w:val="28"/>
                    </w:rPr>
                    <w:t xml:space="preserve"> Society:</w:t>
                  </w:r>
                </w:p>
                <w:p w:rsidR="000D530D" w:rsidRPr="000D530D" w:rsidRDefault="000D530D" w:rsidP="000D530D">
                  <w:pPr>
                    <w:pStyle w:val="Title"/>
                    <w:rPr>
                      <w:sz w:val="96"/>
                    </w:rPr>
                  </w:pPr>
                  <w:r w:rsidRPr="006F1E88">
                    <w:rPr>
                      <w:sz w:val="96"/>
                    </w:rPr>
                    <w:t>Parents Night Out!</w:t>
                  </w:r>
                </w:p>
                <w:p w:rsidR="000D530D" w:rsidRDefault="000D530D" w:rsidP="000D530D">
                  <w:pPr>
                    <w:pStyle w:val="Heading1"/>
                  </w:pPr>
                  <w:r>
                    <w:t>You Deserve a Night to Yourselves!!</w:t>
                  </w:r>
                </w:p>
                <w:p w:rsidR="000D530D" w:rsidRDefault="000D530D" w:rsidP="000D530D">
                  <w:r>
                    <w:t xml:space="preserve">We are inviting your kids to join us in our huge PJ party, watch movies, eat pizza, play games and make crafts. This night is going to be amazing so don’t let your kids miss out! Send them in their PJ’s, with blankets and pillows, and ready to have a great time! </w:t>
                  </w:r>
                </w:p>
                <w:p w:rsidR="001A0D57" w:rsidRDefault="000D530D" w:rsidP="000D530D">
                  <w:r>
                    <w:t xml:space="preserve">Sign up at: </w:t>
                  </w:r>
                  <w:hyperlink r:id="rId5" w:tgtFrame="_blank" w:history="1">
                    <w:r w:rsidR="001955B5" w:rsidRPr="001955B5">
                      <w:rPr>
                        <w:rStyle w:val="Hyperlink"/>
                        <w:b/>
                        <w:sz w:val="28"/>
                      </w:rPr>
                      <w:t>http://tinyurl.com/y98ebd7h</w:t>
                    </w:r>
                  </w:hyperlink>
                </w:p>
              </w:tc>
            </w:tr>
            <w:tr w:rsidR="001A0D57" w:rsidTr="00A43674">
              <w:trPr>
                <w:trHeight w:hRule="exact" w:val="7200"/>
              </w:trPr>
              <w:tc>
                <w:tcPr>
                  <w:tcW w:w="7200" w:type="dxa"/>
                </w:tcPr>
                <w:p w:rsidR="00A43674" w:rsidRDefault="000D530D">
                  <w:r>
                    <w:rPr>
                      <w:noProof/>
                      <w:lang w:eastAsia="en-US"/>
                    </w:rPr>
                    <mc:AlternateContent>
                      <mc:Choice Requires="wpg">
                        <w:drawing>
                          <wp:anchor distT="0" distB="0" distL="114300" distR="114300" simplePos="0" relativeHeight="251662336" behindDoc="0" locked="0" layoutInCell="1" allowOverlap="1" wp14:anchorId="19E46C6A" wp14:editId="6B1FF0DA">
                            <wp:simplePos x="0" y="0"/>
                            <wp:positionH relativeFrom="column">
                              <wp:posOffset>0</wp:posOffset>
                            </wp:positionH>
                            <wp:positionV relativeFrom="paragraph">
                              <wp:posOffset>-85725</wp:posOffset>
                            </wp:positionV>
                            <wp:extent cx="4575810" cy="4522470"/>
                            <wp:effectExtent l="0" t="0" r="0" b="0"/>
                            <wp:wrapNone/>
                            <wp:docPr id="1" name="Group 1"/>
                            <wp:cNvGraphicFramePr/>
                            <a:graphic xmlns:a="http://schemas.openxmlformats.org/drawingml/2006/main">
                              <a:graphicData uri="http://schemas.microsoft.com/office/word/2010/wordprocessingGroup">
                                <wpg:wgp>
                                  <wpg:cNvGrpSpPr/>
                                  <wpg:grpSpPr>
                                    <a:xfrm>
                                      <a:off x="0" y="0"/>
                                      <a:ext cx="4575810" cy="4522470"/>
                                      <a:chOff x="0" y="0"/>
                                      <a:chExt cx="4575810" cy="4522470"/>
                                    </a:xfrm>
                                  </wpg:grpSpPr>
                                  <pic:pic xmlns:pic="http://schemas.openxmlformats.org/drawingml/2006/picture">
                                    <pic:nvPicPr>
                                      <pic:cNvPr id="3" name="Picture 3" descr="Displaying DSC_8758.JPG"/>
                                      <pic:cNvPicPr>
                                        <a:picLocks noChangeAspect="1"/>
                                      </pic:cNvPicPr>
                                    </pic:nvPicPr>
                                    <pic:blipFill rotWithShape="1">
                                      <a:blip r:embed="rId6">
                                        <a:extLst>
                                          <a:ext uri="{28A0092B-C50C-407E-A947-70E740481C1C}">
                                            <a14:useLocalDpi xmlns:a14="http://schemas.microsoft.com/office/drawing/2010/main" val="0"/>
                                          </a:ext>
                                        </a:extLst>
                                      </a:blip>
                                      <a:srcRect l="34222" t="9722" r="3495" b="4443"/>
                                      <a:stretch/>
                                    </pic:blipFill>
                                    <pic:spPr bwMode="auto">
                                      <a:xfrm>
                                        <a:off x="0" y="0"/>
                                        <a:ext cx="2418715" cy="2328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Displaying DSC_8745.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409825" y="0"/>
                                        <a:ext cx="2161540" cy="1509395"/>
                                      </a:xfrm>
                                      <a:prstGeom prst="rect">
                                        <a:avLst/>
                                      </a:prstGeom>
                                      <a:noFill/>
                                      <a:ln>
                                        <a:noFill/>
                                      </a:ln>
                                    </pic:spPr>
                                  </pic:pic>
                                  <pic:pic xmlns:pic="http://schemas.openxmlformats.org/drawingml/2006/picture">
                                    <pic:nvPicPr>
                                      <pic:cNvPr id="25" name="Picture 25" descr="Displaying DSC_8848.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09825" y="1504950"/>
                                        <a:ext cx="2152650" cy="1440180"/>
                                      </a:xfrm>
                                      <a:prstGeom prst="rect">
                                        <a:avLst/>
                                      </a:prstGeom>
                                      <a:noFill/>
                                      <a:ln>
                                        <a:noFill/>
                                      </a:ln>
                                    </pic:spPr>
                                  </pic:pic>
                                  <pic:pic xmlns:pic="http://schemas.openxmlformats.org/drawingml/2006/picture">
                                    <pic:nvPicPr>
                                      <pic:cNvPr id="5" name="Picture 5" descr="Displaying DSC_8834.JPG"/>
                                      <pic:cNvPicPr>
                                        <a:picLocks noChangeAspect="1"/>
                                      </pic:cNvPicPr>
                                    </pic:nvPicPr>
                                    <pic:blipFill rotWithShape="1">
                                      <a:blip r:embed="rId9">
                                        <a:extLst>
                                          <a:ext uri="{28A0092B-C50C-407E-A947-70E740481C1C}">
                                            <a14:useLocalDpi xmlns:a14="http://schemas.microsoft.com/office/drawing/2010/main" val="0"/>
                                          </a:ext>
                                        </a:extLst>
                                      </a:blip>
                                      <a:srcRect l="13985" t="3946" r="12688" b="6647"/>
                                      <a:stretch/>
                                    </pic:blipFill>
                                    <pic:spPr bwMode="auto">
                                      <a:xfrm>
                                        <a:off x="0" y="2305050"/>
                                        <a:ext cx="2417445" cy="2216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Displaying DSC_8658.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419350" y="2952750"/>
                                        <a:ext cx="2156460" cy="1569720"/>
                                      </a:xfrm>
                                      <a:prstGeom prst="rect">
                                        <a:avLst/>
                                      </a:prstGeom>
                                      <a:noFill/>
                                      <a:ln>
                                        <a:noFill/>
                                      </a:ln>
                                    </pic:spPr>
                                  </pic:pic>
                                </wpg:wgp>
                              </a:graphicData>
                            </a:graphic>
                          </wp:anchor>
                        </w:drawing>
                      </mc:Choice>
                      <mc:Fallback>
                        <w:pict>
                          <v:group w14:anchorId="21B56D56" id="Group 1" o:spid="_x0000_s1026" style="position:absolute;margin-left:0;margin-top:-6.75pt;width:360.3pt;height:356.1pt;z-index:251662336" coordsize="45758,45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isplaying DSC_8758.JPG" style="position:absolute;width:24187;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">
                              <v:imagedata r:id="rId11" o:title="Displaying DSC_8758" croptop="6371f" cropbottom="2912f" cropleft="22428f" cropright="2290f"/>
                              <v:path arrowok="t"/>
                            </v:shape>
                            <v:shape id="Picture 22" o:spid="_x0000_s1028" type="#_x0000_t75" alt="Displaying DSC_8745.JPG" style="position:absolute;left:24098;width:21615;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">
                              <v:imagedata r:id="rId12" o:title="Displaying DSC_8745"/>
                              <v:path arrowok="t"/>
                            </v:shape>
                            <v:shape id="Picture 25" o:spid="_x0000_s1029" type="#_x0000_t75" alt="Displaying DSC_8848.JPG" style="position:absolute;left:24098;top:15049;width:21526;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">
                              <v:imagedata r:id="rId13" o:title="Displaying DSC_8848"/>
                              <v:path arrowok="t"/>
                            </v:shape>
                            <v:shape id="Picture 5" o:spid="_x0000_s1030" type="#_x0000_t75" alt="Displaying DSC_8834.JPG" style="position:absolute;top:23050;width:24174;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">
                              <v:imagedata r:id="rId14" o:title="Displaying DSC_8834" croptop="2586f" cropbottom="4356f" cropleft="9165f" cropright="8315f"/>
                              <v:path arrowok="t"/>
                            </v:shape>
                            <v:shape id="Picture 26" o:spid="_x0000_s1031" type="#_x0000_t75" alt="Displaying DSC_8658.JPG" style="position:absolute;left:24193;top:29527;width:21565;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">
                              <v:imagedata r:id="rId15" o:title="Displaying DSC_8658"/>
                              <v:path arrowok="t"/>
                            </v:shape>
                          </v:group>
                        </w:pict>
                      </mc:Fallback>
                    </mc:AlternateContent>
                  </w:r>
                  <w:r w:rsidR="00FE527E" w:rsidRPr="00FE527E">
                    <w:rPr>
                      <w:sz w:val="28"/>
                    </w:rPr>
                    <w:t xml:space="preserve"> </w:t>
                  </w:r>
                </w:p>
              </w:tc>
            </w:tr>
            <w:tr w:rsidR="001A0D57">
              <w:trPr>
                <w:trHeight w:hRule="exact" w:val="1440"/>
              </w:trPr>
              <w:tc>
                <w:tcPr>
                  <w:tcW w:w="7200" w:type="dxa"/>
                  <w:vAlign w:val="bottom"/>
                </w:tcPr>
                <w:p w:rsidR="001A0D57" w:rsidRDefault="001A0D57"/>
              </w:tc>
            </w:tr>
          </w:tbl>
          <w:p w:rsidR="001A0D57" w:rsidRDefault="001A0D57"/>
        </w:tc>
        <w:tc>
          <w:tcPr>
            <w:tcW w:w="144" w:type="dxa"/>
          </w:tcPr>
          <w:p w:rsidR="001A0D57" w:rsidRDefault="001A0D57"/>
        </w:tc>
        <w:tc>
          <w:tcPr>
            <w:tcW w:w="3456" w:type="dxa"/>
          </w:tcPr>
          <w:tbl>
            <w:tblPr>
              <w:tblW w:w="3486" w:type="dxa"/>
              <w:tblLayout w:type="fixed"/>
              <w:tblCellMar>
                <w:left w:w="288" w:type="dxa"/>
                <w:right w:w="288" w:type="dxa"/>
              </w:tblCellMar>
              <w:tblLook w:val="04A0" w:firstRow="1" w:lastRow="0" w:firstColumn="1" w:lastColumn="0" w:noHBand="0" w:noVBand="1"/>
              <w:tblDescription w:val="Layout for flyer sidebar"/>
            </w:tblPr>
            <w:tblGrid>
              <w:gridCol w:w="3486"/>
            </w:tblGrid>
            <w:tr w:rsidR="001A0D57" w:rsidTr="000D530D">
              <w:trPr>
                <w:trHeight w:hRule="exact" w:val="10642"/>
              </w:trPr>
              <w:tc>
                <w:tcPr>
                  <w:tcW w:w="3486" w:type="dxa"/>
                  <w:shd w:val="clear" w:color="auto" w:fill="97C83C" w:themeFill="accent2"/>
                  <w:vAlign w:val="center"/>
                </w:tcPr>
                <w:p w:rsidR="00A43674" w:rsidRPr="00FE527E" w:rsidRDefault="00A43674">
                  <w:pPr>
                    <w:pStyle w:val="Heading2"/>
                    <w:rPr>
                      <w:color w:val="auto"/>
                    </w:rPr>
                  </w:pPr>
                  <w:r w:rsidRPr="00FE527E">
                    <w:rPr>
                      <w:color w:val="auto"/>
                    </w:rPr>
                    <w:t xml:space="preserve">When? </w:t>
                  </w:r>
                </w:p>
                <w:p w:rsidR="003F21AC" w:rsidRDefault="00A43674">
                  <w:pPr>
                    <w:pStyle w:val="Heading2"/>
                    <w:rPr>
                      <w:color w:val="auto"/>
                    </w:rPr>
                  </w:pPr>
                  <w:r w:rsidRPr="00FE527E">
                    <w:rPr>
                      <w:color w:val="auto"/>
                    </w:rPr>
                    <w:t xml:space="preserve">Saturday </w:t>
                  </w:r>
                </w:p>
                <w:p w:rsidR="00A43674" w:rsidRPr="00FE527E" w:rsidRDefault="001955B5">
                  <w:pPr>
                    <w:pStyle w:val="Heading2"/>
                    <w:rPr>
                      <w:color w:val="auto"/>
                    </w:rPr>
                  </w:pPr>
                  <w:r>
                    <w:rPr>
                      <w:color w:val="auto"/>
                    </w:rPr>
                    <w:t>October</w:t>
                  </w:r>
                  <w:r w:rsidR="00F308FA">
                    <w:rPr>
                      <w:color w:val="auto"/>
                    </w:rPr>
                    <w:t xml:space="preserve"> </w:t>
                  </w:r>
                  <w:r>
                    <w:rPr>
                      <w:color w:val="auto"/>
                    </w:rPr>
                    <w:t>21</w:t>
                  </w:r>
                  <w:r w:rsidRPr="001955B5">
                    <w:rPr>
                      <w:color w:val="auto"/>
                      <w:vertAlign w:val="superscript"/>
                    </w:rPr>
                    <w:t>st</w:t>
                  </w:r>
                  <w:r>
                    <w:rPr>
                      <w:color w:val="auto"/>
                    </w:rPr>
                    <w:t xml:space="preserve"> </w:t>
                  </w:r>
                  <w:r w:rsidR="00A43674" w:rsidRPr="00FE527E">
                    <w:rPr>
                      <w:color w:val="auto"/>
                    </w:rPr>
                    <w:t xml:space="preserve"> </w:t>
                  </w:r>
                </w:p>
                <w:p w:rsidR="001A0D57" w:rsidRPr="00FE527E" w:rsidRDefault="00A43674">
                  <w:pPr>
                    <w:pStyle w:val="Heading2"/>
                    <w:rPr>
                      <w:color w:val="auto"/>
                    </w:rPr>
                  </w:pPr>
                  <w:r w:rsidRPr="00FE527E">
                    <w:rPr>
                      <w:color w:val="auto"/>
                    </w:rPr>
                    <w:t>5pm – 9:30 pm</w:t>
                  </w:r>
                </w:p>
                <w:p w:rsidR="001A0D57" w:rsidRPr="00FE527E" w:rsidRDefault="001A0D57">
                  <w:pPr>
                    <w:pStyle w:val="Line"/>
                    <w:rPr>
                      <w:color w:val="auto"/>
                    </w:rPr>
                  </w:pPr>
                </w:p>
                <w:p w:rsidR="00A43674" w:rsidRPr="00FE527E" w:rsidRDefault="00A43674">
                  <w:pPr>
                    <w:pStyle w:val="Heading2"/>
                    <w:rPr>
                      <w:color w:val="auto"/>
                    </w:rPr>
                  </w:pPr>
                  <w:r w:rsidRPr="00FE527E">
                    <w:rPr>
                      <w:color w:val="auto"/>
                    </w:rPr>
                    <w:t xml:space="preserve">Where? </w:t>
                  </w:r>
                </w:p>
                <w:p w:rsidR="001A0D57" w:rsidRPr="00FE527E" w:rsidRDefault="00A43674">
                  <w:pPr>
                    <w:pStyle w:val="Heading2"/>
                    <w:rPr>
                      <w:color w:val="auto"/>
                    </w:rPr>
                  </w:pPr>
                  <w:r w:rsidRPr="00FE527E">
                    <w:rPr>
                      <w:color w:val="auto"/>
                    </w:rPr>
                    <w:t>Maranatha School’s Gym</w:t>
                  </w:r>
                </w:p>
                <w:p w:rsidR="001A0D57" w:rsidRPr="00FE527E" w:rsidRDefault="001A0D57">
                  <w:pPr>
                    <w:pStyle w:val="Line"/>
                    <w:rPr>
                      <w:color w:val="auto"/>
                    </w:rPr>
                  </w:pPr>
                </w:p>
                <w:p w:rsidR="00A43674" w:rsidRPr="00FE527E" w:rsidRDefault="00A43674">
                  <w:pPr>
                    <w:pStyle w:val="Heading2"/>
                    <w:rPr>
                      <w:color w:val="auto"/>
                    </w:rPr>
                  </w:pPr>
                  <w:r w:rsidRPr="00FE527E">
                    <w:rPr>
                      <w:color w:val="auto"/>
                    </w:rPr>
                    <w:t xml:space="preserve">Who? </w:t>
                  </w:r>
                </w:p>
                <w:p w:rsidR="001A0D57" w:rsidRPr="00FE527E" w:rsidRDefault="00FE527E">
                  <w:pPr>
                    <w:pStyle w:val="Heading2"/>
                    <w:rPr>
                      <w:color w:val="auto"/>
                    </w:rPr>
                  </w:pPr>
                  <w:r w:rsidRPr="00FE527E">
                    <w:rPr>
                      <w:color w:val="auto"/>
                    </w:rPr>
                    <w:t>All students ages 3+ (toilet trained)</w:t>
                  </w:r>
                </w:p>
                <w:p w:rsidR="001A0D57" w:rsidRPr="00FE527E" w:rsidRDefault="001A0D57">
                  <w:pPr>
                    <w:pStyle w:val="Line"/>
                    <w:rPr>
                      <w:color w:val="auto"/>
                    </w:rPr>
                  </w:pPr>
                </w:p>
                <w:p w:rsidR="00A43674" w:rsidRPr="00FE527E" w:rsidRDefault="00A43674">
                  <w:pPr>
                    <w:pStyle w:val="Heading2"/>
                    <w:rPr>
                      <w:color w:val="auto"/>
                    </w:rPr>
                  </w:pPr>
                  <w:r w:rsidRPr="00FE527E">
                    <w:rPr>
                      <w:color w:val="auto"/>
                    </w:rPr>
                    <w:t xml:space="preserve">Price? </w:t>
                  </w:r>
                </w:p>
                <w:p w:rsidR="00A43674" w:rsidRPr="00FE527E" w:rsidRDefault="00A43674">
                  <w:pPr>
                    <w:pStyle w:val="Heading2"/>
                    <w:rPr>
                      <w:color w:val="auto"/>
                    </w:rPr>
                  </w:pPr>
                  <w:r w:rsidRPr="00FE527E">
                    <w:rPr>
                      <w:color w:val="auto"/>
                    </w:rPr>
                    <w:t xml:space="preserve">One kid: $25 </w:t>
                  </w:r>
                </w:p>
                <w:p w:rsidR="001A0D57" w:rsidRPr="00F308FA" w:rsidRDefault="000D530D">
                  <w:pPr>
                    <w:pStyle w:val="Heading2"/>
                    <w:rPr>
                      <w:color w:val="auto"/>
                      <w:sz w:val="22"/>
                    </w:rPr>
                  </w:pPr>
                  <w:r>
                    <w:rPr>
                      <w:color w:val="auto"/>
                    </w:rPr>
                    <w:t>Two kids: $40 Three+ kids: $50</w:t>
                  </w:r>
                  <w:r w:rsidR="00F308FA">
                    <w:rPr>
                      <w:color w:val="auto"/>
                    </w:rPr>
                    <w:t xml:space="preserve"> </w:t>
                  </w:r>
                  <w:r w:rsidR="00F308FA" w:rsidRPr="00F308FA">
                    <w:rPr>
                      <w:color w:val="auto"/>
                      <w:sz w:val="22"/>
                    </w:rPr>
                    <w:t>*at the door additional cost of $5</w:t>
                  </w:r>
                </w:p>
                <w:p w:rsidR="001A0D57" w:rsidRPr="00FE527E" w:rsidRDefault="001A0D57">
                  <w:pPr>
                    <w:pStyle w:val="Line"/>
                    <w:rPr>
                      <w:color w:val="auto"/>
                    </w:rPr>
                  </w:pPr>
                </w:p>
                <w:p w:rsidR="001A0D57" w:rsidRDefault="001A0D57">
                  <w:pPr>
                    <w:pStyle w:val="Heading2"/>
                  </w:pPr>
                </w:p>
              </w:tc>
            </w:tr>
            <w:tr w:rsidR="001A0D57" w:rsidTr="000D530D">
              <w:trPr>
                <w:trHeight w:hRule="exact" w:val="141"/>
              </w:trPr>
              <w:tc>
                <w:tcPr>
                  <w:tcW w:w="3486" w:type="dxa"/>
                </w:tcPr>
                <w:p w:rsidR="001A0D57" w:rsidRDefault="001A0D57"/>
              </w:tc>
            </w:tr>
            <w:tr w:rsidR="001A0D57" w:rsidTr="000D530D">
              <w:trPr>
                <w:trHeight w:hRule="exact" w:val="3405"/>
              </w:trPr>
              <w:tc>
                <w:tcPr>
                  <w:tcW w:w="3486" w:type="dxa"/>
                  <w:shd w:val="clear" w:color="auto" w:fill="E03177" w:themeFill="accent1"/>
                  <w:vAlign w:val="center"/>
                </w:tcPr>
                <w:p w:rsidR="001A0D57" w:rsidRDefault="001A0D57" w:rsidP="00FE527E">
                  <w:pPr>
                    <w:pStyle w:val="Heading3"/>
                    <w:jc w:val="left"/>
                  </w:pPr>
                </w:p>
                <w:p w:rsidR="001A0D57" w:rsidRPr="00FE527E" w:rsidRDefault="00C245EA">
                  <w:pPr>
                    <w:pStyle w:val="ContactInfo"/>
                  </w:pPr>
                  <w:sdt>
                    <w:sdtPr>
                      <w:id w:val="857003158"/>
                      <w:placeholder>
                        <w:docPart w:val="36A966B69762494A9E48FBE405519972"/>
                      </w:placeholder>
                      <w15:appearance w15:val="hidden"/>
                      <w:text w:multiLine="1"/>
                    </w:sdtPr>
                    <w:sdtEndPr/>
                    <w:sdtContent>
                      <w:r w:rsidR="00FE527E" w:rsidRPr="00FE527E">
                        <w:br/>
                      </w:r>
                      <w:r w:rsidR="00A43674" w:rsidRPr="00FE527E">
                        <w:t xml:space="preserve">All proceeds will benefit the </w:t>
                      </w:r>
                      <w:r w:rsidR="00FE527E" w:rsidRPr="00FE527E">
                        <w:t>renewal of Maranatha’s chapter mem</w:t>
                      </w:r>
                      <w:r>
                        <w:t>bership with the National Honor</w:t>
                      </w:r>
                      <w:r w:rsidR="00FE527E" w:rsidRPr="00FE527E">
                        <w:t xml:space="preserve"> Society, and help to offset the expenses of events. </w:t>
                      </w:r>
                    </w:sdtContent>
                  </w:sdt>
                </w:p>
                <w:p w:rsidR="001A0D57" w:rsidRPr="00FE527E" w:rsidRDefault="001A0D57">
                  <w:pPr>
                    <w:pStyle w:val="ContactInfo"/>
                    <w:rPr>
                      <w:color w:val="auto"/>
                    </w:rPr>
                  </w:pPr>
                </w:p>
                <w:p w:rsidR="001A0D57" w:rsidRDefault="001A0D57">
                  <w:pPr>
                    <w:pStyle w:val="Date"/>
                  </w:pPr>
                </w:p>
              </w:tc>
            </w:tr>
          </w:tbl>
          <w:p w:rsidR="001A0D57" w:rsidRDefault="001A0D57"/>
        </w:tc>
      </w:tr>
    </w:tbl>
    <w:p w:rsidR="001A0D57" w:rsidRDefault="001A0D57">
      <w:pPr>
        <w:pStyle w:val="NoSpacing"/>
      </w:pPr>
    </w:p>
    <w:sectPr w:rsidR="001A0D57">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C10"/>
    <w:rsid w:val="000D530D"/>
    <w:rsid w:val="001955B5"/>
    <w:rsid w:val="001A0D57"/>
    <w:rsid w:val="003F21AC"/>
    <w:rsid w:val="003F4C10"/>
    <w:rsid w:val="006F1E88"/>
    <w:rsid w:val="00A43674"/>
    <w:rsid w:val="00BD2C7C"/>
    <w:rsid w:val="00C245EA"/>
    <w:rsid w:val="00F308FA"/>
    <w:rsid w:val="00FE5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125FF7"/>
  <w15:chartTrackingRefBased/>
  <w15:docId w15:val="{2492CA75-9280-4B89-8FF6-B170C6F5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FE527E"/>
    <w:rPr>
      <w:color w:val="24A5CD" w:themeColor="hyperlink"/>
      <w:u w:val="single"/>
    </w:rPr>
  </w:style>
  <w:style w:type="character" w:styleId="FollowedHyperlink">
    <w:name w:val="FollowedHyperlink"/>
    <w:basedOn w:val="DefaultParagraphFont"/>
    <w:uiPriority w:val="99"/>
    <w:semiHidden/>
    <w:unhideWhenUsed/>
    <w:rsid w:val="00F308FA"/>
    <w:rPr>
      <w:color w:val="7458AB" w:themeColor="followedHyperlink"/>
      <w:u w:val="single"/>
    </w:rPr>
  </w:style>
  <w:style w:type="character" w:styleId="UnresolvedMention">
    <w:name w:val="Unresolved Mention"/>
    <w:basedOn w:val="DefaultParagraphFont"/>
    <w:uiPriority w:val="99"/>
    <w:semiHidden/>
    <w:unhideWhenUsed/>
    <w:rsid w:val="001955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tinyurl.com/y98ebd7h"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_2\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6A966B69762494A9E48FBE405519972"/>
        <w:category>
          <w:name w:val="General"/>
          <w:gallery w:val="placeholder"/>
        </w:category>
        <w:types>
          <w:type w:val="bbPlcHdr"/>
        </w:types>
        <w:behaviors>
          <w:behavior w:val="content"/>
        </w:behaviors>
        <w:guid w:val="{F196ADAC-3AD6-4C94-AC35-2E4F30ACB0EB}"/>
      </w:docPartPr>
      <w:docPartBody>
        <w:p w:rsidR="001D0D34" w:rsidRDefault="003F5A7A">
          <w:pPr>
            <w:pStyle w:val="36A966B69762494A9E48FBE405519972"/>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1FE"/>
    <w:rsid w:val="0013421F"/>
    <w:rsid w:val="001D0D34"/>
    <w:rsid w:val="00302706"/>
    <w:rsid w:val="003F5A7A"/>
    <w:rsid w:val="006F3E3E"/>
    <w:rsid w:val="00C171FE"/>
    <w:rsid w:val="00D65501"/>
    <w:rsid w:val="00F84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5817142DE1436EBF5398C4DAB0DFA0">
    <w:name w:val="665817142DE1436EBF5398C4DAB0DFA0"/>
  </w:style>
  <w:style w:type="paragraph" w:customStyle="1" w:styleId="24223C0FAE4B49B6AE2AF98E65EF091C">
    <w:name w:val="24223C0FAE4B49B6AE2AF98E65EF091C"/>
  </w:style>
  <w:style w:type="paragraph" w:customStyle="1" w:styleId="C22EEC48E49640D2BF37AC8C51F975F6">
    <w:name w:val="C22EEC48E49640D2BF37AC8C51F975F6"/>
  </w:style>
  <w:style w:type="paragraph" w:customStyle="1" w:styleId="36F5ACF5EDE240EF930012B8CED3E129">
    <w:name w:val="36F5ACF5EDE240EF930012B8CED3E129"/>
  </w:style>
  <w:style w:type="paragraph" w:customStyle="1" w:styleId="AF7BB6B6D6F34813993ABFD6CAB8CECF">
    <w:name w:val="AF7BB6B6D6F34813993ABFD6CAB8CECF"/>
  </w:style>
  <w:style w:type="paragraph" w:customStyle="1" w:styleId="E52D3C8B21F14465AA489B8D0BD45281">
    <w:name w:val="E52D3C8B21F14465AA489B8D0BD45281"/>
  </w:style>
  <w:style w:type="paragraph" w:customStyle="1" w:styleId="1BCB02246B544980B4F37327C24BE941">
    <w:name w:val="1BCB02246B544980B4F37327C24BE941"/>
  </w:style>
  <w:style w:type="paragraph" w:customStyle="1" w:styleId="CDAA300A810D427B9121EE921EDDB409">
    <w:name w:val="CDAA300A810D427B9121EE921EDDB409"/>
  </w:style>
  <w:style w:type="paragraph" w:customStyle="1" w:styleId="57F1F839B1724C80BAAA9EADA001E393">
    <w:name w:val="57F1F839B1724C80BAAA9EADA001E393"/>
  </w:style>
  <w:style w:type="paragraph" w:customStyle="1" w:styleId="4C511ADD783D4251B710575CE002C83E">
    <w:name w:val="4C511ADD783D4251B710575CE002C83E"/>
  </w:style>
  <w:style w:type="paragraph" w:customStyle="1" w:styleId="36A966B69762494A9E48FBE405519972">
    <w:name w:val="36A966B69762494A9E48FBE405519972"/>
  </w:style>
  <w:style w:type="paragraph" w:customStyle="1" w:styleId="BCC83C18E63F4AF29DEF79C490E9F75B">
    <w:name w:val="BCC83C18E63F4AF29DEF79C490E9F75B"/>
  </w:style>
  <w:style w:type="paragraph" w:customStyle="1" w:styleId="AB051EB5D8B343D787DEB30E280719AC">
    <w:name w:val="AB051EB5D8B343D787DEB30E280719AC"/>
  </w:style>
  <w:style w:type="paragraph" w:customStyle="1" w:styleId="E17F44586DD144449C334F044D88B0CB">
    <w:name w:val="E17F44586DD144449C334F044D88B0CB"/>
    <w:rsid w:val="00C171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50</TotalTime>
  <Pages>1</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dc:creator>
  <cp:keywords/>
  <dc:description/>
  <cp:lastModifiedBy>Nathan Self</cp:lastModifiedBy>
  <cp:revision>6</cp:revision>
  <cp:lastPrinted>2012-12-25T21:02:00Z</cp:lastPrinted>
  <dcterms:created xsi:type="dcterms:W3CDTF">2016-10-09T04:54:00Z</dcterms:created>
  <dcterms:modified xsi:type="dcterms:W3CDTF">2017-09-30T04:16:00Z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